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5B5" w:rsidRDefault="00A548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72EEED6B">
            <wp:simplePos x="0" y="0"/>
            <wp:positionH relativeFrom="column">
              <wp:posOffset>1005840</wp:posOffset>
            </wp:positionH>
            <wp:positionV relativeFrom="paragraph">
              <wp:posOffset>716280</wp:posOffset>
            </wp:positionV>
            <wp:extent cx="1195560" cy="1234440"/>
            <wp:effectExtent l="0" t="0" r="508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妇女讲习所Logo填充金色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48" cy="12378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1535749</wp:posOffset>
            </wp:positionH>
            <wp:positionV relativeFrom="paragraph">
              <wp:posOffset>-1660208</wp:posOffset>
            </wp:positionV>
            <wp:extent cx="7583170" cy="10706735"/>
            <wp:effectExtent l="317" t="0" r="0" b="0"/>
            <wp:wrapNone/>
            <wp:docPr id="5" name="图片 5" descr="5af53f7d5c8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f53f7d5c8f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317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B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2362200</wp:posOffset>
                </wp:positionV>
                <wp:extent cx="9204960" cy="4284980"/>
                <wp:effectExtent l="0" t="0" r="0" b="12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4960" cy="428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5B5" w:rsidRPr="00075949" w:rsidRDefault="00C96FB9" w:rsidP="00C96FB9">
                            <w:pPr>
                              <w:overflowPunct w:val="0"/>
                              <w:autoSpaceDE w:val="0"/>
                              <w:autoSpaceDN w:val="0"/>
                              <w:spacing w:line="1100" w:lineRule="exact"/>
                              <w:ind w:leftChars="300" w:left="630" w:firstLineChars="100" w:firstLine="440"/>
                              <w:jc w:val="left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兹聘请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 </w:t>
                            </w:r>
                            <w:r w:rsidR="00A5489B"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同志任</w:t>
                            </w:r>
                            <w:r w:rsid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河北省妇女讲习所</w:t>
                            </w:r>
                            <w:r w:rsidR="00075949" w:rsidRP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志愿讲师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，聘期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A5489B"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年，自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日至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日止。</w:t>
                            </w:r>
                          </w:p>
                          <w:p w:rsidR="00C955B5" w:rsidRDefault="00C96FB9" w:rsidP="00C96FB9">
                            <w:pPr>
                              <w:spacing w:line="1100" w:lineRule="exact"/>
                              <w:ind w:left="880" w:hangingChars="200" w:hanging="880"/>
                              <w:jc w:val="left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 xml:space="preserve">     特此聘请。</w:t>
                            </w:r>
                          </w:p>
                          <w:p w:rsidR="00C955B5" w:rsidRDefault="00C955B5">
                            <w:pPr>
                              <w:spacing w:line="800" w:lineRule="exact"/>
                              <w:ind w:left="880" w:hangingChars="200" w:hanging="880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</w:pPr>
                          </w:p>
                          <w:p w:rsidR="00C955B5" w:rsidRDefault="00C96FB9">
                            <w:pPr>
                              <w:spacing w:line="1000" w:lineRule="exact"/>
                              <w:ind w:left="880" w:hangingChars="200" w:hanging="880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 xml:space="preserve">                                </w:t>
                            </w:r>
                            <w:r w:rsidR="00075949"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机构名称（盖章）</w:t>
                            </w:r>
                          </w:p>
                          <w:p w:rsidR="00C955B5" w:rsidRDefault="00C96FB9">
                            <w:pPr>
                              <w:spacing w:line="1000" w:lineRule="exact"/>
                              <w:ind w:left="880" w:hangingChars="200" w:hanging="880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="00075949"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二O一</w:t>
                            </w:r>
                            <w:r w:rsid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年</w:t>
                            </w:r>
                            <w:r w:rsid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月</w:t>
                            </w:r>
                            <w:r w:rsidR="00075949"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62.4pt;margin-top:186pt;width:724.8pt;height:337.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" filled="f" stroked="f" strokeweight=".5pt">
                <v:textbox>
                  <w:txbxContent>
                    <w:p w:rsidR="00C955B5" w:rsidRPr="00075949" w:rsidRDefault="00C96FB9" w:rsidP="00C96FB9">
                      <w:pPr>
                        <w:overflowPunct w:val="0"/>
                        <w:autoSpaceDE w:val="0"/>
                        <w:autoSpaceDN w:val="0"/>
                        <w:spacing w:line="1100" w:lineRule="exact"/>
                        <w:ind w:leftChars="300" w:left="630" w:firstLineChars="100" w:firstLine="440"/>
                        <w:jc w:val="left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兹聘请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 </w:t>
                      </w:r>
                      <w:r w:rsidR="00A5489B"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同志任</w:t>
                      </w:r>
                      <w:r w:rsid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河北省妇女讲习所</w:t>
                      </w:r>
                      <w:r w:rsidR="00075949" w:rsidRP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志愿讲师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，聘期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A5489B"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年，自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日至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日止。</w:t>
                      </w:r>
                    </w:p>
                    <w:p w:rsidR="00C955B5" w:rsidRDefault="00C96FB9" w:rsidP="00C96FB9">
                      <w:pPr>
                        <w:spacing w:line="1100" w:lineRule="exact"/>
                        <w:ind w:left="880" w:hangingChars="200" w:hanging="880"/>
                        <w:jc w:val="left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 xml:space="preserve">     特此聘请。</w:t>
                      </w:r>
                    </w:p>
                    <w:p w:rsidR="00C955B5" w:rsidRDefault="00C955B5">
                      <w:pPr>
                        <w:spacing w:line="800" w:lineRule="exact"/>
                        <w:ind w:left="880" w:hangingChars="200" w:hanging="880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</w:pPr>
                    </w:p>
                    <w:p w:rsidR="00C955B5" w:rsidRDefault="00C96FB9">
                      <w:pPr>
                        <w:spacing w:line="1000" w:lineRule="exact"/>
                        <w:ind w:left="880" w:hangingChars="200" w:hanging="880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 xml:space="preserve">                                </w:t>
                      </w:r>
                      <w:r w:rsidR="00075949"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  <w:t xml:space="preserve">       </w:t>
                      </w:r>
                      <w:r w:rsid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机构名称（盖章）</w:t>
                      </w:r>
                    </w:p>
                    <w:p w:rsidR="00C955B5" w:rsidRDefault="00C96FB9">
                      <w:pPr>
                        <w:spacing w:line="1000" w:lineRule="exact"/>
                        <w:ind w:left="880" w:hangingChars="200" w:hanging="880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="00075949"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二O一</w:t>
                      </w:r>
                      <w:r w:rsid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九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年</w:t>
                      </w:r>
                      <w:r w:rsid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月</w:t>
                      </w:r>
                      <w:r w:rsidR="00075949"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563A5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1006475</wp:posOffset>
                </wp:positionV>
                <wp:extent cx="4800600" cy="15728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57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5B5" w:rsidRPr="00563A59" w:rsidRDefault="00C96FB9">
                            <w:pPr>
                              <w:jc w:val="center"/>
                              <w:rPr>
                                <w:rFonts w:ascii="思源黑体 CN Heavy" w:eastAsia="思源黑体 CN Heavy" w:hAnsi="思源黑体 CN Heavy" w:cs="思源黑体 CN Heavy"/>
                                <w:color w:val="000000" w:themeColor="text1"/>
                                <w:sz w:val="16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ED12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ED12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ED12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 w:rsidRPr="00563A59">
                              <w:rPr>
                                <w:rFonts w:ascii="华康俪金黑W8(P)" w:eastAsia="华康俪金黑W8(P)" w:hAnsi="思源黑体 CN Heavy" w:cs="思源黑体 CN Heavy" w:hint="eastAsia"/>
                                <w:color w:val="DED122"/>
                                <w:sz w:val="160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ED12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DED12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ED12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聘</w:t>
                            </w:r>
                            <w:r w:rsidRPr="00563A59">
                              <w:rPr>
                                <w:rFonts w:ascii="思源黑体 CN Heavy" w:eastAsia="思源黑体 CN Heavy" w:hAnsi="思源黑体 CN Heavy" w:cs="思源黑体 CN Heavy" w:hint="eastAsia"/>
                                <w:color w:val="000000" w:themeColor="text1"/>
                                <w:sz w:val="160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 w:rsidRPr="00563A59">
                              <w:rPr>
                                <w:rFonts w:ascii="华康俪金黑W8(P)" w:eastAsia="华康俪金黑W8(P)" w:hAnsi="思源黑体 CN Heavy" w:cs="思源黑体 CN Heavy" w:hint="eastAsia"/>
                                <w:color w:val="DED122"/>
                                <w:sz w:val="160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ED12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DED12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ED12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书</w:t>
                            </w:r>
                          </w:p>
                          <w:p w:rsidR="00C955B5" w:rsidRDefault="00C955B5">
                            <w:pPr>
                              <w:spacing w:line="400" w:lineRule="exact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7" type="#_x0000_t202" style="position:absolute;left:0;text-align:left;margin-left:238.75pt;margin-top:79.25pt;width:378pt;height:123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" filled="f" stroked="f" strokeweight=".5pt">
                <v:textbox>
                  <w:txbxContent>
                    <w:p w:rsidR="00C955B5" w:rsidRPr="00563A59" w:rsidRDefault="00C96FB9">
                      <w:pPr>
                        <w:jc w:val="center"/>
                        <w:rPr>
                          <w:rFonts w:ascii="思源黑体 CN Heavy" w:eastAsia="思源黑体 CN Heavy" w:hAnsi="思源黑体 CN Heavy" w:cs="思源黑体 CN Heavy"/>
                          <w:color w:val="000000" w:themeColor="text1"/>
                          <w:sz w:val="16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ED12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ED12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ED12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 w:rsidRPr="00563A59">
                        <w:rPr>
                          <w:rFonts w:ascii="华康俪金黑W8(P)" w:eastAsia="华康俪金黑W8(P)" w:hAnsi="思源黑体 CN Heavy" w:cs="思源黑体 CN Heavy" w:hint="eastAsia"/>
                          <w:color w:val="DED122"/>
                          <w:sz w:val="160"/>
                          <w:szCs w:val="1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ED122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DED12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ED12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0" w14:contourW="0" w14:prstMaterial="clear"/>
                        </w:rPr>
                        <w:t>聘</w:t>
                      </w:r>
                      <w:r w:rsidRPr="00563A59">
                        <w:rPr>
                          <w:rFonts w:ascii="思源黑体 CN Heavy" w:eastAsia="思源黑体 CN Heavy" w:hAnsi="思源黑体 CN Heavy" w:cs="思源黑体 CN Heavy" w:hint="eastAsia"/>
                          <w:color w:val="000000" w:themeColor="text1"/>
                          <w:sz w:val="160"/>
                          <w:szCs w:val="1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 </w:t>
                      </w:r>
                      <w:r w:rsidRPr="00563A59">
                        <w:rPr>
                          <w:rFonts w:ascii="华康俪金黑W8(P)" w:eastAsia="华康俪金黑W8(P)" w:hAnsi="思源黑体 CN Heavy" w:cs="思源黑体 CN Heavy" w:hint="eastAsia"/>
                          <w:color w:val="DED122"/>
                          <w:sz w:val="160"/>
                          <w:szCs w:val="1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ED122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DED12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ED12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0" w14:contourW="0" w14:prstMaterial="clear"/>
                        </w:rPr>
                        <w:t>书</w:t>
                      </w:r>
                    </w:p>
                    <w:p w:rsidR="00C955B5" w:rsidRDefault="00C955B5">
                      <w:pPr>
                        <w:spacing w:line="400" w:lineRule="exact"/>
                        <w:jc w:val="center"/>
                        <w:rPr>
                          <w:rFonts w:ascii="方正大标宋简体" w:eastAsia="方正大标宋简体" w:hAnsi="方正大标宋简体" w:cs="方正大标宋简体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955B5">
      <w:pgSz w:w="16838" w:h="11906" w:orient="landscape"/>
      <w:pgMar w:top="0" w:right="0" w:bottom="0" w:left="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Heavy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华康俪金黑W8(P)">
    <w:panose1 w:val="020B0800000000000000"/>
    <w:charset w:val="86"/>
    <w:family w:val="swiss"/>
    <w:pitch w:val="variable"/>
    <w:sig w:usb0="00000001" w:usb1="080F0000" w:usb2="00000012" w:usb3="00000000" w:csb0="00040000" w:csb1="00000000"/>
  </w:font>
  <w:font w:name="方正大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8A24E5"/>
    <w:rsid w:val="00075949"/>
    <w:rsid w:val="00563A59"/>
    <w:rsid w:val="00A5489B"/>
    <w:rsid w:val="00C955B5"/>
    <w:rsid w:val="00C96FB9"/>
    <w:rsid w:val="09431655"/>
    <w:rsid w:val="0B0F4990"/>
    <w:rsid w:val="1CAA0BFC"/>
    <w:rsid w:val="244C165A"/>
    <w:rsid w:val="266F4A0B"/>
    <w:rsid w:val="26DE2854"/>
    <w:rsid w:val="285421B9"/>
    <w:rsid w:val="38A55CF8"/>
    <w:rsid w:val="3A844616"/>
    <w:rsid w:val="408A24E5"/>
    <w:rsid w:val="41415A89"/>
    <w:rsid w:val="4147695A"/>
    <w:rsid w:val="4D13415D"/>
    <w:rsid w:val="50FF1BF6"/>
    <w:rsid w:val="5EF00F6E"/>
    <w:rsid w:val="605A0B0F"/>
    <w:rsid w:val="629038A5"/>
    <w:rsid w:val="6CC20C6D"/>
    <w:rsid w:val="6D535020"/>
    <w:rsid w:val="713315F3"/>
    <w:rsid w:val="78A3397D"/>
    <w:rsid w:val="7D9D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3F59DD"/>
  <w15:docId w15:val="{CA7A0A69-72CA-450E-81F8-D8487136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5489B"/>
    <w:rPr>
      <w:sz w:val="18"/>
      <w:szCs w:val="18"/>
    </w:rPr>
  </w:style>
  <w:style w:type="character" w:customStyle="1" w:styleId="a4">
    <w:name w:val="批注框文本 字符"/>
    <w:basedOn w:val="a0"/>
    <w:link w:val="a3"/>
    <w:rsid w:val="00A548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41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Nicole1426574271</dc:creator>
  <cp:lastModifiedBy>Administrator</cp:lastModifiedBy>
  <cp:revision>3</cp:revision>
  <dcterms:created xsi:type="dcterms:W3CDTF">2018-08-30T02:53:00Z</dcterms:created>
  <dcterms:modified xsi:type="dcterms:W3CDTF">2019-03-13T06:22:00Z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